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page" w:tblpX="1" w:tblpY="1336"/>
        <w:tblW w:w="11515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4315"/>
        <w:gridCol w:w="540"/>
        <w:gridCol w:w="6660"/>
      </w:tblGrid>
      <w:tr w:rsidR="00E77B5E" w:rsidRPr="00AE68A8" w:rsidTr="000148D8">
        <w:trPr>
          <w:trHeight w:val="4487"/>
        </w:trPr>
        <w:tc>
          <w:tcPr>
            <w:tcW w:w="4315" w:type="dxa"/>
            <w:vMerge w:val="restart"/>
            <w:tcMar>
              <w:left w:w="0" w:type="dxa"/>
              <w:right w:w="0" w:type="dxa"/>
            </w:tcMar>
          </w:tcPr>
          <w:p w:rsidR="00E77B5E" w:rsidRPr="00AE68A8" w:rsidRDefault="007E7311" w:rsidP="00F00C91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3425190</wp:posOffset>
                      </wp:positionV>
                      <wp:extent cx="2360930" cy="3752215"/>
                      <wp:effectExtent l="0" t="0" r="19050" b="1968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3752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E7311" w:rsidRDefault="007E7311" w:rsidP="00736A2B">
                                  <w:pPr>
                                    <w:pStyle w:val="EventSubhead"/>
                                    <w:ind w:left="180"/>
                                    <w:rPr>
                                      <w:color w:val="595959" w:themeColor="text1" w:themeTint="A6"/>
                                      <w:sz w:val="56"/>
                                      <w:szCs w:val="56"/>
                                    </w:rPr>
                                  </w:pPr>
                                  <w:r w:rsidRPr="00736A2B">
                                    <w:rPr>
                                      <w:color w:val="595959" w:themeColor="text1" w:themeTint="A6"/>
                                      <w:sz w:val="56"/>
                                      <w:szCs w:val="56"/>
                                    </w:rPr>
                                    <w:t xml:space="preserve">virtually </w:t>
                                  </w:r>
                                  <w:proofErr w:type="gramStart"/>
                                  <w:r w:rsidRPr="00736A2B">
                                    <w:rPr>
                                      <w:color w:val="595959" w:themeColor="text1" w:themeTint="A6"/>
                                      <w:sz w:val="56"/>
                                      <w:szCs w:val="56"/>
                                    </w:rPr>
                                    <w:t>Learn  about</w:t>
                                  </w:r>
                                  <w:proofErr w:type="gramEnd"/>
                                </w:p>
                                <w:p w:rsidR="00736A2B" w:rsidRPr="00736A2B" w:rsidRDefault="00736A2B" w:rsidP="00736A2B">
                                  <w:pPr>
                                    <w:spacing w:before="540" w:after="0" w:line="216" w:lineRule="auto"/>
                                    <w:ind w:firstLine="180"/>
                                    <w:rPr>
                                      <w:rFonts w:ascii="Impact" w:eastAsia="MS Gothic" w:hAnsi="Impact"/>
                                      <w:caps/>
                                      <w:color w:val="696700"/>
                                      <w:kern w:val="2"/>
                                      <w:sz w:val="48"/>
                                      <w:szCs w:val="28"/>
                                      <w:lang w:eastAsia="ja-JP"/>
                                      <w14:ligatures w14:val="standard"/>
                                    </w:rPr>
                                  </w:pPr>
                                  <w:r w:rsidRPr="00736A2B">
                                    <w:rPr>
                                      <w:rFonts w:ascii="Impact" w:eastAsia="MS Gothic" w:hAnsi="Impact"/>
                                      <w:caps/>
                                      <w:color w:val="696700"/>
                                      <w:kern w:val="2"/>
                                      <w:sz w:val="48"/>
                                      <w:szCs w:val="28"/>
                                      <w:lang w:eastAsia="ja-JP"/>
                                      <w14:ligatures w14:val="standard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Impact" w:eastAsia="MS Gothic" w:hAnsi="Impact"/>
                                      <w:caps/>
                                      <w:color w:val="696700"/>
                                      <w:kern w:val="2"/>
                                      <w:sz w:val="48"/>
                                      <w:szCs w:val="28"/>
                                      <w:lang w:eastAsia="ja-JP"/>
                                      <w14:ligatures w14:val="standard"/>
                                    </w:rPr>
                                    <w:t xml:space="preserve"> </w:t>
                                  </w:r>
                                  <w:r w:rsidRPr="00736A2B">
                                    <w:rPr>
                                      <w:rFonts w:ascii="Impact" w:eastAsia="MS Gothic" w:hAnsi="Impact"/>
                                      <w:caps/>
                                      <w:color w:val="696700"/>
                                      <w:kern w:val="2"/>
                                      <w:sz w:val="48"/>
                                      <w:szCs w:val="28"/>
                                      <w:lang w:eastAsia="ja-JP"/>
                                      <w14:ligatures w14:val="standard"/>
                                    </w:rPr>
                                    <w:t xml:space="preserve">mount’s </w:t>
                                  </w:r>
                                </w:p>
                                <w:p w:rsidR="00736A2B" w:rsidRPr="00736A2B" w:rsidRDefault="00736A2B" w:rsidP="00736A2B">
                                  <w:pPr>
                                    <w:spacing w:after="0" w:line="252" w:lineRule="auto"/>
                                    <w:ind w:firstLine="180"/>
                                    <w:rPr>
                                      <w:rFonts w:ascii="Impact" w:eastAsia="Impact" w:hAnsi="Impact"/>
                                      <w:color w:val="404040"/>
                                      <w:kern w:val="2"/>
                                      <w:sz w:val="32"/>
                                      <w:szCs w:val="32"/>
                                      <w:lang w:eastAsia="ja-JP"/>
                                      <w14:ligatures w14:val="standard"/>
                                    </w:rPr>
                                  </w:pPr>
                                  <w:r w:rsidRPr="00736A2B">
                                    <w:rPr>
                                      <w:rFonts w:ascii="Impact" w:eastAsia="Impact" w:hAnsi="Impact"/>
                                      <w:color w:val="404040"/>
                                      <w:kern w:val="2"/>
                                      <w:sz w:val="32"/>
                                      <w:szCs w:val="32"/>
                                      <w:lang w:eastAsia="ja-JP"/>
                                      <w14:ligatures w14:val="standard"/>
                                    </w:rPr>
                                    <w:t xml:space="preserve">Graduate Nursing Programs </w:t>
                                  </w:r>
                                </w:p>
                                <w:p w:rsidR="00736A2B" w:rsidRDefault="00736A2B" w:rsidP="00736A2B">
                                  <w:pPr>
                                    <w:pStyle w:val="EventSubhead"/>
                                    <w:ind w:left="180"/>
                                    <w:rPr>
                                      <w:rFonts w:eastAsia="Impact"/>
                                      <w:caps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eastAsia="Impact"/>
                                      <w:caps w:val="0"/>
                                      <w:sz w:val="32"/>
                                      <w:szCs w:val="32"/>
                                    </w:rPr>
                                    <w:t xml:space="preserve">Program Format                                PROGRAM FOCUS                                </w:t>
                                  </w:r>
                                </w:p>
                                <w:p w:rsidR="00736A2B" w:rsidRDefault="00736A2B" w:rsidP="00736A2B">
                                  <w:pPr>
                                    <w:pStyle w:val="EventSubhead"/>
                                    <w:ind w:firstLine="180"/>
                                    <w:rPr>
                                      <w:rFonts w:eastAsia="Impact"/>
                                      <w:caps w:val="0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736A2B" w:rsidRPr="00736A2B" w:rsidRDefault="00736A2B" w:rsidP="00736A2B">
                                  <w:pPr>
                                    <w:pStyle w:val="EventHeading"/>
                                  </w:pPr>
                                  <w:r>
                                    <w:rPr>
                                      <w:rFonts w:eastAsia="Impact"/>
                                      <w:caps w:val="0"/>
                                      <w:sz w:val="32"/>
                                      <w:szCs w:val="32"/>
                                    </w:rPr>
                                    <w:t xml:space="preserve">  </w:t>
                                  </w:r>
                                  <w:r w:rsidRPr="00736A2B">
                                    <w:t xml:space="preserve">NFLP FUNDS </w:t>
                                  </w:r>
                                </w:p>
                                <w:p w:rsidR="00736A2B" w:rsidRPr="00736A2B" w:rsidRDefault="00736A2B" w:rsidP="00736A2B">
                                  <w:pPr>
                                    <w:spacing w:after="0" w:line="252" w:lineRule="auto"/>
                                    <w:ind w:left="90"/>
                                    <w:rPr>
                                      <w:rFonts w:ascii="Impact" w:eastAsia="Impact" w:hAnsi="Impact"/>
                                      <w:color w:val="404040"/>
                                      <w:kern w:val="2"/>
                                      <w:sz w:val="32"/>
                                      <w:szCs w:val="32"/>
                                      <w:lang w:eastAsia="ja-JP"/>
                                      <w14:ligatures w14:val="standard"/>
                                    </w:rPr>
                                  </w:pPr>
                                  <w:r>
                                    <w:rPr>
                                      <w:rFonts w:ascii="Impact" w:eastAsia="Impact" w:hAnsi="Impact"/>
                                      <w:color w:val="404040"/>
                                      <w:kern w:val="2"/>
                                      <w:sz w:val="32"/>
                                      <w:szCs w:val="32"/>
                                      <w:lang w:eastAsia="ja-JP"/>
                                      <w14:ligatures w14:val="standard"/>
                                    </w:rPr>
                                    <w:t xml:space="preserve">Available!                                       </w:t>
                                  </w:r>
                                  <w:r w:rsidRPr="00736A2B">
                                    <w:rPr>
                                      <w:rFonts w:ascii="Impact" w:eastAsia="Impact" w:hAnsi="Impact"/>
                                      <w:color w:val="404040"/>
                                      <w:kern w:val="2"/>
                                      <w:sz w:val="32"/>
                                      <w:szCs w:val="32"/>
                                      <w:lang w:eastAsia="ja-JP"/>
                                      <w14:ligatures w14:val="standard"/>
                                    </w:rPr>
                                    <w:t xml:space="preserve">Pays up to 85% of your tuition  </w:t>
                                  </w:r>
                                </w:p>
                                <w:p w:rsidR="00736A2B" w:rsidRPr="00736A2B" w:rsidRDefault="00736A2B" w:rsidP="00736A2B">
                                  <w:pPr>
                                    <w:pStyle w:val="EventSubhead"/>
                                    <w:ind w:firstLine="180"/>
                                    <w:rPr>
                                      <w:color w:val="595959" w:themeColor="text1" w:themeTint="A6"/>
                                      <w:sz w:val="56"/>
                                      <w:szCs w:val="56"/>
                                    </w:rPr>
                                  </w:pPr>
                                </w:p>
                                <w:p w:rsidR="007E7311" w:rsidRDefault="007E731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0;margin-top:269.7pt;width:185.9pt;height:295.4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">
                      <v:textbox>
                        <w:txbxContent>
                          <w:p w:rsidR="007E7311" w:rsidRDefault="007E7311" w:rsidP="00736A2B">
                            <w:pPr>
                              <w:pStyle w:val="EventSubhead"/>
                              <w:ind w:left="180"/>
                              <w:rPr>
                                <w:color w:val="595959" w:themeColor="text1" w:themeTint="A6"/>
                                <w:sz w:val="56"/>
                                <w:szCs w:val="56"/>
                              </w:rPr>
                            </w:pPr>
                            <w:r w:rsidRPr="00736A2B">
                              <w:rPr>
                                <w:color w:val="595959" w:themeColor="text1" w:themeTint="A6"/>
                                <w:sz w:val="56"/>
                                <w:szCs w:val="56"/>
                              </w:rPr>
                              <w:t xml:space="preserve">virtually </w:t>
                            </w:r>
                            <w:proofErr w:type="gramStart"/>
                            <w:r w:rsidRPr="00736A2B">
                              <w:rPr>
                                <w:color w:val="595959" w:themeColor="text1" w:themeTint="A6"/>
                                <w:sz w:val="56"/>
                                <w:szCs w:val="56"/>
                              </w:rPr>
                              <w:t>Learn  about</w:t>
                            </w:r>
                            <w:proofErr w:type="gramEnd"/>
                          </w:p>
                          <w:p w:rsidR="00736A2B" w:rsidRPr="00736A2B" w:rsidRDefault="00736A2B" w:rsidP="00736A2B">
                            <w:pPr>
                              <w:spacing w:before="540" w:after="0" w:line="216" w:lineRule="auto"/>
                              <w:ind w:firstLine="180"/>
                              <w:rPr>
                                <w:rFonts w:ascii="Impact" w:eastAsia="MS Gothic" w:hAnsi="Impact"/>
                                <w:caps/>
                                <w:color w:val="696700"/>
                                <w:kern w:val="2"/>
                                <w:sz w:val="48"/>
                                <w:szCs w:val="28"/>
                                <w:lang w:eastAsia="ja-JP"/>
                                <w14:ligatures w14:val="standard"/>
                              </w:rPr>
                            </w:pPr>
                            <w:r w:rsidRPr="00736A2B">
                              <w:rPr>
                                <w:rFonts w:ascii="Impact" w:eastAsia="MS Gothic" w:hAnsi="Impact"/>
                                <w:caps/>
                                <w:color w:val="696700"/>
                                <w:kern w:val="2"/>
                                <w:sz w:val="48"/>
                                <w:szCs w:val="28"/>
                                <w:lang w:eastAsia="ja-JP"/>
                                <w14:ligatures w14:val="standard"/>
                              </w:rPr>
                              <w:t>The</w:t>
                            </w:r>
                            <w:r>
                              <w:rPr>
                                <w:rFonts w:ascii="Impact" w:eastAsia="MS Gothic" w:hAnsi="Impact"/>
                                <w:caps/>
                                <w:color w:val="696700"/>
                                <w:kern w:val="2"/>
                                <w:sz w:val="48"/>
                                <w:szCs w:val="28"/>
                                <w:lang w:eastAsia="ja-JP"/>
                                <w14:ligatures w14:val="standard"/>
                              </w:rPr>
                              <w:t xml:space="preserve"> </w:t>
                            </w:r>
                            <w:r w:rsidRPr="00736A2B">
                              <w:rPr>
                                <w:rFonts w:ascii="Impact" w:eastAsia="MS Gothic" w:hAnsi="Impact"/>
                                <w:caps/>
                                <w:color w:val="696700"/>
                                <w:kern w:val="2"/>
                                <w:sz w:val="48"/>
                                <w:szCs w:val="28"/>
                                <w:lang w:eastAsia="ja-JP"/>
                                <w14:ligatures w14:val="standard"/>
                              </w:rPr>
                              <w:t xml:space="preserve">mount’s </w:t>
                            </w:r>
                          </w:p>
                          <w:p w:rsidR="00736A2B" w:rsidRPr="00736A2B" w:rsidRDefault="00736A2B" w:rsidP="00736A2B">
                            <w:pPr>
                              <w:spacing w:after="0" w:line="252" w:lineRule="auto"/>
                              <w:ind w:firstLine="180"/>
                              <w:rPr>
                                <w:rFonts w:ascii="Impact" w:eastAsia="Impact" w:hAnsi="Impact"/>
                                <w:color w:val="404040"/>
                                <w:kern w:val="2"/>
                                <w:sz w:val="32"/>
                                <w:szCs w:val="32"/>
                                <w:lang w:eastAsia="ja-JP"/>
                                <w14:ligatures w14:val="standard"/>
                              </w:rPr>
                            </w:pPr>
                            <w:r w:rsidRPr="00736A2B">
                              <w:rPr>
                                <w:rFonts w:ascii="Impact" w:eastAsia="Impact" w:hAnsi="Impact"/>
                                <w:color w:val="404040"/>
                                <w:kern w:val="2"/>
                                <w:sz w:val="32"/>
                                <w:szCs w:val="32"/>
                                <w:lang w:eastAsia="ja-JP"/>
                                <w14:ligatures w14:val="standard"/>
                              </w:rPr>
                              <w:t xml:space="preserve">Graduate Nursing Programs </w:t>
                            </w:r>
                          </w:p>
                          <w:p w:rsidR="00736A2B" w:rsidRDefault="00736A2B" w:rsidP="00736A2B">
                            <w:pPr>
                              <w:pStyle w:val="EventSubhead"/>
                              <w:ind w:left="180"/>
                              <w:rPr>
                                <w:rFonts w:eastAsia="Impact"/>
                                <w:caps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Impact"/>
                                <w:caps w:val="0"/>
                                <w:sz w:val="32"/>
                                <w:szCs w:val="32"/>
                              </w:rPr>
                              <w:t xml:space="preserve">Program Format                                PROGRAM FOCUS                                </w:t>
                            </w:r>
                          </w:p>
                          <w:p w:rsidR="00736A2B" w:rsidRDefault="00736A2B" w:rsidP="00736A2B">
                            <w:pPr>
                              <w:pStyle w:val="EventSubhead"/>
                              <w:ind w:firstLine="180"/>
                              <w:rPr>
                                <w:rFonts w:eastAsia="Impact"/>
                                <w:caps w:val="0"/>
                                <w:sz w:val="32"/>
                                <w:szCs w:val="32"/>
                              </w:rPr>
                            </w:pPr>
                          </w:p>
                          <w:p w:rsidR="00736A2B" w:rsidRPr="00736A2B" w:rsidRDefault="00736A2B" w:rsidP="00736A2B">
                            <w:pPr>
                              <w:pStyle w:val="EventHeading"/>
                            </w:pPr>
                            <w:r>
                              <w:rPr>
                                <w:rFonts w:eastAsia="Impact"/>
                                <w:caps w:val="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736A2B">
                              <w:t xml:space="preserve">NFLP FUNDS </w:t>
                            </w:r>
                          </w:p>
                          <w:p w:rsidR="00736A2B" w:rsidRPr="00736A2B" w:rsidRDefault="00736A2B" w:rsidP="00736A2B">
                            <w:pPr>
                              <w:spacing w:after="0" w:line="252" w:lineRule="auto"/>
                              <w:ind w:left="90"/>
                              <w:rPr>
                                <w:rFonts w:ascii="Impact" w:eastAsia="Impact" w:hAnsi="Impact"/>
                                <w:color w:val="404040"/>
                                <w:kern w:val="2"/>
                                <w:sz w:val="32"/>
                                <w:szCs w:val="32"/>
                                <w:lang w:eastAsia="ja-JP"/>
                                <w14:ligatures w14:val="standard"/>
                              </w:rPr>
                            </w:pPr>
                            <w:r>
                              <w:rPr>
                                <w:rFonts w:ascii="Impact" w:eastAsia="Impact" w:hAnsi="Impact"/>
                                <w:color w:val="404040"/>
                                <w:kern w:val="2"/>
                                <w:sz w:val="32"/>
                                <w:szCs w:val="32"/>
                                <w:lang w:eastAsia="ja-JP"/>
                                <w14:ligatures w14:val="standard"/>
                              </w:rPr>
                              <w:t xml:space="preserve">Available!                                       </w:t>
                            </w:r>
                            <w:r w:rsidRPr="00736A2B">
                              <w:rPr>
                                <w:rFonts w:ascii="Impact" w:eastAsia="Impact" w:hAnsi="Impact"/>
                                <w:color w:val="404040"/>
                                <w:kern w:val="2"/>
                                <w:sz w:val="32"/>
                                <w:szCs w:val="32"/>
                                <w:lang w:eastAsia="ja-JP"/>
                                <w14:ligatures w14:val="standard"/>
                              </w:rPr>
                              <w:t xml:space="preserve">Pays up to 85% of your tuition  </w:t>
                            </w:r>
                          </w:p>
                          <w:p w:rsidR="00736A2B" w:rsidRPr="00736A2B" w:rsidRDefault="00736A2B" w:rsidP="00736A2B">
                            <w:pPr>
                              <w:pStyle w:val="EventSubhead"/>
                              <w:ind w:firstLine="180"/>
                              <w:rPr>
                                <w:color w:val="595959" w:themeColor="text1" w:themeTint="A6"/>
                                <w:sz w:val="56"/>
                                <w:szCs w:val="56"/>
                              </w:rPr>
                            </w:pPr>
                          </w:p>
                          <w:p w:rsidR="007E7311" w:rsidRDefault="007E731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40" w:type="dxa"/>
            <w:vMerge w:val="restart"/>
          </w:tcPr>
          <w:p w:rsidR="00E77B5E" w:rsidRPr="00AE68A8" w:rsidRDefault="00E77B5E" w:rsidP="00F00C91"/>
        </w:tc>
        <w:tc>
          <w:tcPr>
            <w:tcW w:w="6660" w:type="dxa"/>
          </w:tcPr>
          <w:p w:rsidR="00F00C91" w:rsidRDefault="00F00C91" w:rsidP="00F00C91">
            <w:pPr>
              <w:spacing w:before="360" w:after="0" w:line="216" w:lineRule="auto"/>
              <w:rPr>
                <w:rFonts w:ascii="Impact" w:eastAsia="MS Gothic" w:hAnsi="Impact"/>
                <w:caps/>
                <w:color w:val="FFC000"/>
                <w:kern w:val="2"/>
                <w:sz w:val="96"/>
                <w:szCs w:val="96"/>
                <w:lang w:eastAsia="ja-JP"/>
                <w14:ligatures w14:val="standard"/>
              </w:rPr>
            </w:pPr>
            <w:r w:rsidRPr="007E7311">
              <w:rPr>
                <w:rFonts w:ascii="Impact" w:eastAsia="MS Gothic" w:hAnsi="Impact"/>
                <w:caps/>
                <w:color w:val="595959" w:themeColor="text1" w:themeTint="A6"/>
                <w:kern w:val="2"/>
                <w:sz w:val="96"/>
                <w:szCs w:val="96"/>
                <w:lang w:eastAsia="ja-JP"/>
                <w14:ligatures w14:val="standard"/>
              </w:rPr>
              <w:t xml:space="preserve">Earn your        </w:t>
            </w:r>
            <w:r>
              <w:rPr>
                <w:rFonts w:ascii="Impact" w:eastAsia="MS Gothic" w:hAnsi="Impact"/>
                <w:caps/>
                <w:color w:val="FFC000"/>
                <w:kern w:val="2"/>
                <w:sz w:val="96"/>
                <w:szCs w:val="96"/>
                <w:lang w:eastAsia="ja-JP"/>
                <w14:ligatures w14:val="standard"/>
              </w:rPr>
              <w:t xml:space="preserve">msn or dnp </w:t>
            </w:r>
            <w:r w:rsidR="007E7311">
              <w:rPr>
                <w:rFonts w:ascii="Impact" w:eastAsia="MS Gothic" w:hAnsi="Impact"/>
                <w:caps/>
                <w:color w:val="FFC000"/>
                <w:kern w:val="2"/>
                <w:sz w:val="96"/>
                <w:szCs w:val="96"/>
                <w:lang w:eastAsia="ja-JP"/>
                <w14:ligatures w14:val="standard"/>
              </w:rPr>
              <w:t xml:space="preserve">         </w:t>
            </w:r>
            <w:r w:rsidRPr="007E7311">
              <w:rPr>
                <w:rFonts w:ascii="Impact" w:eastAsia="MS Gothic" w:hAnsi="Impact"/>
                <w:caps/>
                <w:color w:val="0070C0"/>
                <w:kern w:val="2"/>
                <w:sz w:val="96"/>
                <w:szCs w:val="96"/>
                <w:lang w:eastAsia="ja-JP"/>
                <w14:ligatures w14:val="standard"/>
              </w:rPr>
              <w:t xml:space="preserve">at the mount! </w:t>
            </w:r>
          </w:p>
          <w:p w:rsidR="00E77B5E" w:rsidRPr="00F00C91" w:rsidRDefault="00E77B5E" w:rsidP="00F00C91">
            <w:pPr>
              <w:pStyle w:val="Title"/>
              <w:rPr>
                <w:rFonts w:ascii="Times New Roman" w:hAnsi="Times New Roman"/>
              </w:rPr>
            </w:pPr>
          </w:p>
        </w:tc>
      </w:tr>
      <w:tr w:rsidR="00F00C91" w:rsidRPr="00AE68A8" w:rsidTr="000148D8">
        <w:trPr>
          <w:trHeight w:val="884"/>
        </w:trPr>
        <w:tc>
          <w:tcPr>
            <w:tcW w:w="4315" w:type="dxa"/>
            <w:vMerge/>
          </w:tcPr>
          <w:p w:rsidR="00F00C91" w:rsidRPr="00AE68A8" w:rsidRDefault="00F00C91" w:rsidP="00F00C91"/>
        </w:tc>
        <w:tc>
          <w:tcPr>
            <w:tcW w:w="540" w:type="dxa"/>
            <w:vMerge/>
          </w:tcPr>
          <w:p w:rsidR="00F00C91" w:rsidRPr="00AE68A8" w:rsidRDefault="00F00C91" w:rsidP="00F00C91"/>
        </w:tc>
        <w:tc>
          <w:tcPr>
            <w:tcW w:w="6660" w:type="dxa"/>
            <w:vAlign w:val="bottom"/>
          </w:tcPr>
          <w:p w:rsidR="00736A2B" w:rsidRPr="00736A2B" w:rsidRDefault="007E7311" w:rsidP="00736A2B">
            <w:pPr>
              <w:spacing w:before="360"/>
              <w:rPr>
                <w:rFonts w:ascii="Impact" w:eastAsia="MS Gothic" w:hAnsi="Impact"/>
                <w:caps/>
                <w:color w:val="696700"/>
                <w:kern w:val="2"/>
                <w:sz w:val="64"/>
                <w:szCs w:val="64"/>
                <w:lang w:eastAsia="ja-JP"/>
                <w14:ligatures w14:val="standard"/>
              </w:rPr>
            </w:pPr>
            <w:r w:rsidRPr="00F00C91">
              <w:rPr>
                <w:rFonts w:ascii="Impact" w:eastAsia="Impact" w:hAnsi="Impact"/>
                <w:color w:val="0072C7" w:themeColor="accent2"/>
                <w:kern w:val="2"/>
                <w:sz w:val="64"/>
                <w:szCs w:val="64"/>
                <w:lang w:eastAsia="ja-JP"/>
                <w14:ligatures w14:val="standard"/>
              </w:rPr>
              <w:t xml:space="preserve">REGISTER </w:t>
            </w:r>
            <w:r w:rsidRPr="00F00C91">
              <w:rPr>
                <w:rFonts w:ascii="Impact" w:eastAsia="Impact" w:hAnsi="Impact"/>
                <w:color w:val="FFC000"/>
                <w:kern w:val="2"/>
                <w:sz w:val="64"/>
                <w:szCs w:val="64"/>
                <w:lang w:eastAsia="ja-JP"/>
                <w14:ligatures w14:val="standard"/>
              </w:rPr>
              <w:fldChar w:fldCharType="begin"/>
            </w:r>
            <w:r w:rsidRPr="00F00C91">
              <w:rPr>
                <w:rFonts w:ascii="Impact" w:eastAsia="Impact" w:hAnsi="Impact"/>
                <w:color w:val="FFC000"/>
                <w:kern w:val="2"/>
                <w:sz w:val="64"/>
                <w:szCs w:val="64"/>
                <w:lang w:eastAsia="ja-JP"/>
                <w14:ligatures w14:val="standard"/>
              </w:rPr>
              <w:instrText xml:space="preserve"> HYPERLINK "https://admission.msj.edu/register/?id=e0c5902f-d315-4e3f-80e3-2463ddaf5c91" </w:instrText>
            </w:r>
            <w:r w:rsidRPr="00F00C91">
              <w:rPr>
                <w:rFonts w:ascii="Impact" w:eastAsia="Impact" w:hAnsi="Impact"/>
                <w:color w:val="FFC000"/>
                <w:kern w:val="2"/>
                <w:sz w:val="64"/>
                <w:szCs w:val="64"/>
                <w:lang w:eastAsia="ja-JP"/>
                <w14:ligatures w14:val="standard"/>
              </w:rPr>
            </w:r>
            <w:r w:rsidRPr="00F00C91">
              <w:rPr>
                <w:rFonts w:ascii="Impact" w:eastAsia="Impact" w:hAnsi="Impact"/>
                <w:color w:val="FFC000"/>
                <w:kern w:val="2"/>
                <w:sz w:val="64"/>
                <w:szCs w:val="64"/>
                <w:lang w:eastAsia="ja-JP"/>
                <w14:ligatures w14:val="standard"/>
              </w:rPr>
              <w:fldChar w:fldCharType="separate"/>
            </w:r>
            <w:r w:rsidRPr="00867AFC">
              <w:rPr>
                <w:rFonts w:ascii="Impact" w:eastAsia="Impact" w:hAnsi="Impact"/>
                <w:color w:val="FFC000"/>
                <w:kern w:val="2"/>
                <w:sz w:val="64"/>
                <w:szCs w:val="64"/>
                <w:u w:val="single"/>
                <w:lang w:eastAsia="ja-JP"/>
                <w14:ligatures w14:val="standard"/>
              </w:rPr>
              <w:t>HE</w:t>
            </w:r>
            <w:r w:rsidRPr="00867AFC">
              <w:rPr>
                <w:rFonts w:ascii="Impact" w:eastAsia="Impact" w:hAnsi="Impact"/>
                <w:color w:val="FFC000"/>
                <w:kern w:val="2"/>
                <w:sz w:val="64"/>
                <w:szCs w:val="64"/>
                <w:u w:val="single"/>
                <w:lang w:eastAsia="ja-JP"/>
                <w14:ligatures w14:val="standard"/>
              </w:rPr>
              <w:t>R</w:t>
            </w:r>
            <w:r w:rsidRPr="00867AFC">
              <w:rPr>
                <w:rFonts w:ascii="Impact" w:eastAsia="Impact" w:hAnsi="Impact"/>
                <w:color w:val="FFC000"/>
                <w:kern w:val="2"/>
                <w:sz w:val="64"/>
                <w:szCs w:val="64"/>
                <w:u w:val="single"/>
                <w:lang w:eastAsia="ja-JP"/>
                <w14:ligatures w14:val="standard"/>
              </w:rPr>
              <w:t>E</w:t>
            </w:r>
            <w:r w:rsidRPr="00F00C91">
              <w:rPr>
                <w:rFonts w:ascii="Impact" w:eastAsia="Impact" w:hAnsi="Impact"/>
                <w:color w:val="FFC000"/>
                <w:kern w:val="2"/>
                <w:sz w:val="64"/>
                <w:szCs w:val="64"/>
                <w:lang w:eastAsia="ja-JP"/>
                <w14:ligatures w14:val="standard"/>
              </w:rPr>
              <w:fldChar w:fldCharType="end"/>
            </w:r>
            <w:r w:rsidRPr="00867AFC">
              <w:rPr>
                <w:rFonts w:ascii="Impact" w:eastAsia="Impact" w:hAnsi="Impact"/>
                <w:color w:val="0072C7" w:themeColor="accent2"/>
                <w:kern w:val="2"/>
                <w:sz w:val="64"/>
                <w:szCs w:val="64"/>
                <w:lang w:eastAsia="ja-JP"/>
                <w14:ligatures w14:val="standard"/>
              </w:rPr>
              <w:t xml:space="preserve"> TO JOIN! </w:t>
            </w:r>
            <w:r w:rsidR="00736A2B" w:rsidRPr="00736A2B">
              <w:rPr>
                <w:rFonts w:ascii="Impact" w:eastAsia="MS Gothic" w:hAnsi="Impact"/>
                <w:caps/>
                <w:color w:val="696700"/>
                <w:kern w:val="2"/>
                <w:sz w:val="64"/>
                <w:szCs w:val="64"/>
                <w:lang w:eastAsia="ja-JP"/>
                <w14:ligatures w14:val="standard"/>
              </w:rPr>
              <w:t>MSN &amp; DNP Info Session</w:t>
            </w:r>
          </w:p>
          <w:p w:rsidR="00F00C91" w:rsidRPr="007E7311" w:rsidRDefault="00F00C91" w:rsidP="007E7311">
            <w:pPr>
              <w:spacing w:after="600"/>
              <w:rPr>
                <w:rFonts w:ascii="Impact" w:eastAsia="Impact" w:hAnsi="Impact"/>
                <w:color w:val="0072C7" w:themeColor="accent2"/>
                <w:kern w:val="2"/>
                <w:sz w:val="64"/>
                <w:szCs w:val="64"/>
                <w:lang w:eastAsia="ja-JP"/>
                <w14:ligatures w14:val="standard"/>
              </w:rPr>
            </w:pPr>
            <w:r w:rsidRPr="00F00C91">
              <w:rPr>
                <w:rFonts w:ascii="Impact" w:eastAsia="Impact" w:hAnsi="Impact"/>
                <w:color w:val="404040"/>
                <w:kern w:val="2"/>
                <w:sz w:val="64"/>
                <w:szCs w:val="64"/>
                <w:lang w:eastAsia="ja-JP"/>
                <w14:ligatures w14:val="standard"/>
              </w:rPr>
              <w:t>November 1</w:t>
            </w:r>
            <w:r>
              <w:rPr>
                <w:rFonts w:ascii="Impact" w:eastAsia="Impact" w:hAnsi="Impact"/>
                <w:color w:val="404040"/>
                <w:kern w:val="2"/>
                <w:sz w:val="64"/>
                <w:szCs w:val="64"/>
                <w:lang w:eastAsia="ja-JP"/>
                <w14:ligatures w14:val="standard"/>
              </w:rPr>
              <w:t>6, 2023</w:t>
            </w:r>
            <w:r w:rsidRPr="00F00C91">
              <w:rPr>
                <w:rFonts w:ascii="Impact" w:eastAsia="Impact" w:hAnsi="Impact"/>
                <w:color w:val="404040"/>
                <w:kern w:val="2"/>
                <w:sz w:val="64"/>
                <w:szCs w:val="64"/>
                <w:lang w:eastAsia="ja-JP"/>
                <w14:ligatures w14:val="standard"/>
              </w:rPr>
              <w:t xml:space="preserve"> </w:t>
            </w:r>
            <w:r w:rsidR="007E7311">
              <w:rPr>
                <w:rFonts w:ascii="Impact" w:eastAsia="Impact" w:hAnsi="Impact"/>
                <w:color w:val="404040"/>
                <w:kern w:val="2"/>
                <w:sz w:val="64"/>
                <w:szCs w:val="64"/>
                <w:lang w:eastAsia="ja-JP"/>
                <w14:ligatures w14:val="standard"/>
              </w:rPr>
              <w:t xml:space="preserve">       </w:t>
            </w:r>
            <w:r w:rsidRPr="00F00C91">
              <w:rPr>
                <w:rFonts w:ascii="Impact" w:eastAsia="Impact" w:hAnsi="Impact"/>
                <w:color w:val="404040"/>
                <w:kern w:val="2"/>
                <w:sz w:val="64"/>
                <w:szCs w:val="64"/>
                <w:lang w:eastAsia="ja-JP"/>
                <w14:ligatures w14:val="standard"/>
              </w:rPr>
              <w:t>7:00-8:00 pm</w:t>
            </w:r>
            <w:r w:rsidR="007E7311">
              <w:rPr>
                <w:rFonts w:ascii="Impact" w:eastAsia="Impact" w:hAnsi="Impact"/>
                <w:color w:val="404040"/>
                <w:kern w:val="2"/>
                <w:sz w:val="64"/>
                <w:szCs w:val="64"/>
                <w:lang w:eastAsia="ja-JP"/>
                <w14:ligatures w14:val="standard"/>
              </w:rPr>
              <w:t xml:space="preserve"> EST</w:t>
            </w:r>
          </w:p>
        </w:tc>
      </w:tr>
      <w:tr w:rsidR="00E77B5E" w:rsidRPr="00AE68A8" w:rsidTr="000148D8">
        <w:trPr>
          <w:trHeight w:val="489"/>
        </w:trPr>
        <w:tc>
          <w:tcPr>
            <w:tcW w:w="4315" w:type="dxa"/>
            <w:vMerge/>
          </w:tcPr>
          <w:p w:rsidR="00E77B5E" w:rsidRPr="00AE68A8" w:rsidRDefault="00E77B5E" w:rsidP="00F00C91"/>
        </w:tc>
        <w:tc>
          <w:tcPr>
            <w:tcW w:w="540" w:type="dxa"/>
            <w:vMerge/>
          </w:tcPr>
          <w:p w:rsidR="00E77B5E" w:rsidRPr="00AE68A8" w:rsidRDefault="00E77B5E" w:rsidP="00F00C91"/>
        </w:tc>
        <w:tc>
          <w:tcPr>
            <w:tcW w:w="6660" w:type="dxa"/>
          </w:tcPr>
          <w:p w:rsidR="00E77B5E" w:rsidRPr="00AE68A8" w:rsidRDefault="00E77B5E" w:rsidP="00F00C91">
            <w:pPr>
              <w:pStyle w:val="Heading1"/>
            </w:pPr>
          </w:p>
          <w:p w:rsidR="00736A2B" w:rsidRDefault="00736A2B" w:rsidP="00736A2B">
            <w:pPr>
              <w:spacing w:after="0" w:line="252" w:lineRule="auto"/>
              <w:rPr>
                <w:rFonts w:ascii="Impact" w:eastAsia="Impact" w:hAnsi="Impact"/>
                <w:color w:val="404040"/>
                <w:kern w:val="2"/>
                <w:sz w:val="32"/>
                <w:szCs w:val="32"/>
                <w:lang w:eastAsia="ja-JP"/>
                <w14:ligatures w14:val="standard"/>
              </w:rPr>
            </w:pPr>
            <w:r>
              <w:rPr>
                <w:rFonts w:ascii="Impact" w:eastAsia="Impact" w:hAnsi="Impact"/>
                <w:color w:val="404040"/>
                <w:kern w:val="2"/>
                <w:sz w:val="32"/>
                <w:szCs w:val="32"/>
                <w:lang w:eastAsia="ja-JP"/>
                <w14:ligatures w14:val="standard"/>
              </w:rPr>
              <w:t xml:space="preserve">May also copy/paste this link to your browser:           </w:t>
            </w:r>
          </w:p>
          <w:p w:rsidR="00736A2B" w:rsidRPr="00736A2B" w:rsidRDefault="00736A2B" w:rsidP="00736A2B">
            <w:pPr>
              <w:spacing w:after="0" w:line="252" w:lineRule="auto"/>
              <w:rPr>
                <w:rFonts w:ascii="Impact" w:eastAsia="Impact" w:hAnsi="Impact"/>
                <w:color w:val="404040"/>
                <w:kern w:val="2"/>
                <w:sz w:val="32"/>
                <w:szCs w:val="32"/>
                <w:lang w:eastAsia="ja-JP"/>
                <w14:ligatures w14:val="standard"/>
              </w:rPr>
            </w:pPr>
            <w:hyperlink r:id="rId11" w:history="1">
              <w:r w:rsidRPr="00F859EF">
                <w:rPr>
                  <w:rStyle w:val="Hyperlink"/>
                  <w:rFonts w:ascii="Impact" w:eastAsia="Impact" w:hAnsi="Impact"/>
                  <w:kern w:val="2"/>
                  <w:sz w:val="32"/>
                  <w:szCs w:val="32"/>
                  <w:lang w:eastAsia="ja-JP"/>
                  <w14:ligatures w14:val="standard"/>
                </w:rPr>
                <w:t>https://admission.msj.edu/register/?id=e0c5902f-d315-4e3f-80e3-2463ddaf5c91</w:t>
              </w:r>
            </w:hyperlink>
            <w:r>
              <w:rPr>
                <w:rFonts w:ascii="Impact" w:eastAsia="Impact" w:hAnsi="Impact"/>
                <w:color w:val="404040"/>
                <w:kern w:val="2"/>
                <w:sz w:val="32"/>
                <w:szCs w:val="32"/>
                <w:lang w:eastAsia="ja-JP"/>
                <w14:ligatures w14:val="standard"/>
              </w:rPr>
              <w:t xml:space="preserve"> </w:t>
            </w:r>
          </w:p>
        </w:tc>
      </w:tr>
    </w:tbl>
    <w:p w:rsidR="007F5B63" w:rsidRPr="00CE1E3D" w:rsidRDefault="00736A2B" w:rsidP="009B591F">
      <w:r>
        <w:rPr>
          <w:noProof/>
        </w:rPr>
        <w:drawing>
          <wp:inline distT="0" distB="0" distL="0" distR="0" wp14:anchorId="53FE8D44" wp14:editId="677E536D">
            <wp:extent cx="1932305" cy="16275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5B63" w:rsidRPr="00CE1E3D" w:rsidSect="00736A2B">
      <w:headerReference w:type="default" r:id="rId13"/>
      <w:type w:val="continuous"/>
      <w:pgSz w:w="12240" w:h="15840" w:code="1"/>
      <w:pgMar w:top="432" w:right="720" w:bottom="432" w:left="720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0C91" w:rsidRDefault="00F00C91" w:rsidP="00590471">
      <w:r>
        <w:separator/>
      </w:r>
    </w:p>
  </w:endnote>
  <w:endnote w:type="continuationSeparator" w:id="0">
    <w:p w:rsidR="00F00C91" w:rsidRDefault="00F00C91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0C91" w:rsidRDefault="00F00C91" w:rsidP="00590471">
      <w:r>
        <w:separator/>
      </w:r>
    </w:p>
  </w:footnote>
  <w:footnote w:type="continuationSeparator" w:id="0">
    <w:p w:rsidR="00F00C91" w:rsidRDefault="00F00C91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471" w:rsidRDefault="00AE68A8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9916BD2" wp14:editId="0ECC2F31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48B4C06" id="Group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">
              <v:group id="Group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C91"/>
    <w:rsid w:val="000148D8"/>
    <w:rsid w:val="00055B72"/>
    <w:rsid w:val="00060042"/>
    <w:rsid w:val="0008685D"/>
    <w:rsid w:val="00112FD7"/>
    <w:rsid w:val="001253DD"/>
    <w:rsid w:val="00150ABD"/>
    <w:rsid w:val="00222466"/>
    <w:rsid w:val="00236632"/>
    <w:rsid w:val="0029260E"/>
    <w:rsid w:val="002B4549"/>
    <w:rsid w:val="00310F17"/>
    <w:rsid w:val="003326CB"/>
    <w:rsid w:val="00376291"/>
    <w:rsid w:val="003763B9"/>
    <w:rsid w:val="00380FD1"/>
    <w:rsid w:val="00383D02"/>
    <w:rsid w:val="00384CE1"/>
    <w:rsid w:val="004E158A"/>
    <w:rsid w:val="005471D7"/>
    <w:rsid w:val="00565C77"/>
    <w:rsid w:val="0056708E"/>
    <w:rsid w:val="005801E5"/>
    <w:rsid w:val="00590471"/>
    <w:rsid w:val="005D01FA"/>
    <w:rsid w:val="005D45DC"/>
    <w:rsid w:val="006716D8"/>
    <w:rsid w:val="006920F0"/>
    <w:rsid w:val="006C020C"/>
    <w:rsid w:val="006D79A8"/>
    <w:rsid w:val="00736A2B"/>
    <w:rsid w:val="007575B6"/>
    <w:rsid w:val="007E7311"/>
    <w:rsid w:val="007F5B63"/>
    <w:rsid w:val="00803A0A"/>
    <w:rsid w:val="00846CB9"/>
    <w:rsid w:val="00867AFC"/>
    <w:rsid w:val="008A1E6E"/>
    <w:rsid w:val="008B108C"/>
    <w:rsid w:val="008C2CFC"/>
    <w:rsid w:val="009475DC"/>
    <w:rsid w:val="00967B93"/>
    <w:rsid w:val="009B591F"/>
    <w:rsid w:val="00A31B16"/>
    <w:rsid w:val="00AE68A8"/>
    <w:rsid w:val="00B6466C"/>
    <w:rsid w:val="00B76CDA"/>
    <w:rsid w:val="00C14078"/>
    <w:rsid w:val="00C83A18"/>
    <w:rsid w:val="00CC1E8B"/>
    <w:rsid w:val="00CD2321"/>
    <w:rsid w:val="00CE1E3D"/>
    <w:rsid w:val="00D053FA"/>
    <w:rsid w:val="00D26515"/>
    <w:rsid w:val="00E26AED"/>
    <w:rsid w:val="00E73AB8"/>
    <w:rsid w:val="00E77B5E"/>
    <w:rsid w:val="00E90A60"/>
    <w:rsid w:val="00ED47F7"/>
    <w:rsid w:val="00EE7E09"/>
    <w:rsid w:val="00F00C91"/>
    <w:rsid w:val="00F0223C"/>
    <w:rsid w:val="00F3235D"/>
    <w:rsid w:val="00F509FC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F843C8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9B591F"/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AE68A8"/>
    <w:rPr>
      <w:rFonts w:asciiTheme="majorHAnsi" w:hAnsiTheme="majorHAnsi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AE68A8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es">
    <w:name w:val="Dates"/>
    <w:basedOn w:val="BodyText"/>
    <w:uiPriority w:val="1"/>
    <w:semiHidden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basedOn w:val="Normal"/>
    <w:uiPriority w:val="1"/>
    <w:rsid w:val="00AE68A8"/>
    <w:pPr>
      <w:widowControl w:val="0"/>
      <w:autoSpaceDE w:val="0"/>
      <w:autoSpaceDN w:val="0"/>
      <w:adjustRightInd w:val="0"/>
      <w:spacing w:after="0"/>
    </w:pPr>
    <w:rPr>
      <w:rFonts w:cs="Georgia"/>
      <w:sz w:val="8"/>
    </w:rPr>
  </w:style>
  <w:style w:type="paragraph" w:customStyle="1" w:styleId="Contact">
    <w:name w:val="Contact"/>
    <w:basedOn w:val="Normal"/>
    <w:link w:val="ContactChar"/>
    <w:uiPriority w:val="1"/>
    <w:qFormat/>
    <w:rsid w:val="00AE68A8"/>
    <w:pPr>
      <w:spacing w:after="0"/>
    </w:pPr>
  </w:style>
  <w:style w:type="paragraph" w:styleId="Closing">
    <w:name w:val="Closing"/>
    <w:basedOn w:val="Normal"/>
    <w:link w:val="ClosingChar"/>
    <w:uiPriority w:val="99"/>
    <w:qFormat/>
    <w:rsid w:val="009B591F"/>
    <w:pPr>
      <w:spacing w:before="480" w:after="0"/>
    </w:pPr>
  </w:style>
  <w:style w:type="character" w:customStyle="1" w:styleId="ContactChar">
    <w:name w:val="Contact Char"/>
    <w:basedOn w:val="DefaultParagraphFont"/>
    <w:link w:val="Contact"/>
    <w:uiPriority w:val="1"/>
    <w:rsid w:val="00AE68A8"/>
  </w:style>
  <w:style w:type="character" w:customStyle="1" w:styleId="ClosingChar">
    <w:name w:val="Closing Char"/>
    <w:basedOn w:val="DefaultParagraphFont"/>
    <w:link w:val="Closing"/>
    <w:uiPriority w:val="99"/>
    <w:rsid w:val="009B591F"/>
  </w:style>
  <w:style w:type="paragraph" w:customStyle="1" w:styleId="EventSubhead">
    <w:name w:val="Event Subhead"/>
    <w:basedOn w:val="Normal"/>
    <w:uiPriority w:val="7"/>
    <w:qFormat/>
    <w:rsid w:val="007E7311"/>
    <w:pPr>
      <w:spacing w:after="0" w:line="216" w:lineRule="auto"/>
    </w:pPr>
    <w:rPr>
      <w:rFonts w:ascii="Impact" w:eastAsia="MS Gothic" w:hAnsi="Impact"/>
      <w:caps/>
      <w:color w:val="404040"/>
      <w:kern w:val="2"/>
      <w:sz w:val="48"/>
      <w:szCs w:val="28"/>
      <w:lang w:eastAsia="ja-JP"/>
      <w14:ligatures w14:val="standard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736A2B"/>
    <w:pPr>
      <w:spacing w:after="120" w:line="480" w:lineRule="auto"/>
    </w:pPr>
    <w:rPr>
      <w:rFonts w:eastAsia="Impact"/>
      <w:color w:val="404040"/>
      <w:kern w:val="2"/>
      <w:sz w:val="28"/>
      <w:szCs w:val="28"/>
      <w:lang w:eastAsia="ja-JP"/>
      <w14:ligatures w14:val="standard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36A2B"/>
    <w:rPr>
      <w:rFonts w:eastAsia="Impact"/>
      <w:color w:val="404040"/>
      <w:kern w:val="2"/>
      <w:sz w:val="28"/>
      <w:szCs w:val="28"/>
      <w:lang w:eastAsia="ja-JP"/>
      <w14:ligatures w14:val="standard"/>
    </w:rPr>
  </w:style>
  <w:style w:type="paragraph" w:customStyle="1" w:styleId="EventHeading">
    <w:name w:val="Event Heading"/>
    <w:basedOn w:val="Normal"/>
    <w:uiPriority w:val="3"/>
    <w:qFormat/>
    <w:rsid w:val="00736A2B"/>
    <w:pPr>
      <w:spacing w:before="540" w:after="0" w:line="216" w:lineRule="auto"/>
    </w:pPr>
    <w:rPr>
      <w:rFonts w:ascii="Impact" w:eastAsia="MS Gothic" w:hAnsi="Impact"/>
      <w:caps/>
      <w:color w:val="696700"/>
      <w:kern w:val="2"/>
      <w:sz w:val="48"/>
      <w:szCs w:val="28"/>
      <w:lang w:eastAsia="ja-JP"/>
      <w14:ligatures w14:val="standard"/>
    </w:rPr>
  </w:style>
  <w:style w:type="character" w:styleId="Hyperlink">
    <w:name w:val="Hyperlink"/>
    <w:basedOn w:val="DefaultParagraphFont"/>
    <w:uiPriority w:val="99"/>
    <w:unhideWhenUsed/>
    <w:rsid w:val="00736A2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736A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dmission.msj.edu/register/?id=e0c5902f-d315-4e3f-80e3-2463ddaf5c91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quilla-dezamelanie\AppData\Roaming\Microsoft\Templates\Blue%20spheres%20cover%20letter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16c05727-aa75-4e4a-9b5f-8a80a1165891"/>
    <ds:schemaRef ds:uri="http://purl.org/dc/dcmitype/"/>
    <ds:schemaRef ds:uri="http://purl.org/dc/elements/1.1/"/>
    <ds:schemaRef ds:uri="71af3243-3dd4-4a8d-8c0d-dd76da1f02a5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647E79F-EF16-430F-A22E-BEA7A44ED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cover letter</Template>
  <TotalTime>0</TotalTime>
  <Pages>1</Pages>
  <Words>32</Words>
  <Characters>207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2023-10-05T16:39:00Z</dcterms:created>
  <dcterms:modified xsi:type="dcterms:W3CDTF">2023-10-05T17:22:00Z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GrammarlyDocumentId">
    <vt:lpwstr>fc8bd04b-f68b-43c1-87d7-30db83f45b51</vt:lpwstr>
  </property>
</Properties>
</file>